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3557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1530"/>
        <w:gridCol w:w="712"/>
        <w:gridCol w:w="883"/>
        <w:gridCol w:w="812"/>
        <w:gridCol w:w="1843"/>
        <w:gridCol w:w="2977"/>
        <w:gridCol w:w="1561"/>
        <w:gridCol w:w="1413"/>
        <w:gridCol w:w="1126"/>
      </w:tblGrid>
      <w:tr w:rsidR="00F4261C" w:rsidRPr="00AE69F0" w14:paraId="7A9C7942" w14:textId="77777777" w:rsidTr="00D57047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F4261C" w:rsidRPr="0065482B" w:rsidRDefault="00F4261C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F4261C" w:rsidRPr="00AE69F0" w:rsidRDefault="00F4261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F4261C" w:rsidRPr="00AE69F0" w:rsidRDefault="00F4261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F4261C" w:rsidRPr="00AE69F0" w:rsidRDefault="00F4261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812" w:type="dxa"/>
          </w:tcPr>
          <w:p w14:paraId="7DE18396" w14:textId="77777777" w:rsidR="00F4261C" w:rsidRPr="00AE69F0" w:rsidRDefault="00F4261C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F4261C" w:rsidRPr="00AE69F0" w:rsidRDefault="00F4261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843" w:type="dxa"/>
          </w:tcPr>
          <w:p w14:paraId="74462D96" w14:textId="2AB0457D" w:rsidR="00F4261C" w:rsidRPr="00AE69F0" w:rsidRDefault="00F4261C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977" w:type="dxa"/>
          </w:tcPr>
          <w:p w14:paraId="434FC502" w14:textId="18A2C7EF" w:rsidR="00F4261C" w:rsidRPr="00AE69F0" w:rsidRDefault="00F4261C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561" w:type="dxa"/>
          </w:tcPr>
          <w:p w14:paraId="1CB3FAEF" w14:textId="39DA16CA" w:rsidR="00F4261C" w:rsidRPr="00AE69F0" w:rsidRDefault="00F4261C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413" w:type="dxa"/>
          </w:tcPr>
          <w:p w14:paraId="3FAE703A" w14:textId="7D58C9FE" w:rsidR="00F4261C" w:rsidRPr="00AE69F0" w:rsidRDefault="00F4261C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>
              <w:rPr>
                <w:rFonts w:hint="cs"/>
                <w:b/>
                <w:bCs/>
                <w:szCs w:val="20"/>
                <w:rtl/>
              </w:rPr>
              <w:t>מכרז בש"ח</w:t>
            </w:r>
          </w:p>
        </w:tc>
        <w:tc>
          <w:tcPr>
            <w:tcW w:w="1126" w:type="dxa"/>
          </w:tcPr>
          <w:p w14:paraId="22142CE6" w14:textId="77777777" w:rsidR="00F4261C" w:rsidRPr="00AE69F0" w:rsidRDefault="00F4261C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F4261C" w:rsidRPr="00AE69F0" w:rsidRDefault="00F4261C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F4261C" w:rsidRPr="00AE69F0" w14:paraId="0EEF9ED6" w14:textId="77777777" w:rsidTr="00D57047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2420913B" w:rsidR="00F4261C" w:rsidRPr="0065482B" w:rsidRDefault="00F4261C" w:rsidP="00FE589E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נ-36 8/25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6DD74EB7" w:rsidR="00F4261C" w:rsidRDefault="00F4261C" w:rsidP="00D57047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רח' יפו 76-74 ירושלים, יחידה מס' 207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515A50A0" w:rsidR="00F4261C" w:rsidRDefault="00F4261C" w:rsidP="00B740F0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שומה  30071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97EA" w14:textId="550B3DB8" w:rsidR="00F4261C" w:rsidRDefault="00F4261C" w:rsidP="0006463E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105, 109, 114 ו-115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9BBEA36" w:rsidR="00F4261C" w:rsidRDefault="00F4261C" w:rsidP="0006463E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6C884E0F" w:rsidR="00F4261C" w:rsidRPr="00B05D5A" w:rsidRDefault="00F4261C" w:rsidP="00D57047">
            <w:pPr>
              <w:ind w:left="0"/>
              <w:jc w:val="center"/>
              <w:rPr>
                <w:rFonts w:hint="cs"/>
                <w:szCs w:val="20"/>
                <w:rtl/>
              </w:rPr>
            </w:pPr>
            <w:r w:rsidRPr="00F4261C">
              <w:rPr>
                <w:szCs w:val="20"/>
                <w:rtl/>
              </w:rPr>
              <w:t>שכירות לתקופה של שנה עם זכות ברירה (אופציה) לשוכר לארבע תקופות נוספות בנות שנה כל אחת.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BAC4" w14:textId="2F1D1BD9" w:rsidR="00F4261C" w:rsidRPr="00F4261C" w:rsidRDefault="00F4261C" w:rsidP="00D57047">
            <w:pPr>
              <w:ind w:right="164"/>
              <w:jc w:val="center"/>
              <w:rPr>
                <w:szCs w:val="20"/>
                <w:rtl/>
              </w:rPr>
            </w:pPr>
            <w:r w:rsidRPr="00F4261C">
              <w:rPr>
                <w:szCs w:val="20"/>
                <w:rtl/>
              </w:rPr>
              <w:t>דירת מגורים בת  3 חדרים, ששטחה הוא כ-66 מ"ר, הממוקמת בקומה שניה מתוך שלוש קומות (מעל קומה מסחרית) בבית מגורים ללא מעלית.</w:t>
            </w:r>
          </w:p>
          <w:p w14:paraId="4170D156" w14:textId="0E9CE3D1" w:rsidR="00F4261C" w:rsidRPr="00F4261C" w:rsidRDefault="00F4261C" w:rsidP="00D57047">
            <w:pPr>
              <w:ind w:right="164"/>
              <w:jc w:val="center"/>
              <w:rPr>
                <w:szCs w:val="20"/>
                <w:rtl/>
              </w:rPr>
            </w:pPr>
            <w:r w:rsidRPr="00F4261C">
              <w:rPr>
                <w:szCs w:val="20"/>
                <w:rtl/>
              </w:rPr>
              <w:t>מטרת השכירות היא</w:t>
            </w:r>
            <w:r w:rsidR="00D57047" w:rsidRPr="00F4261C">
              <w:rPr>
                <w:szCs w:val="20"/>
                <w:rtl/>
              </w:rPr>
              <w:t xml:space="preserve"> </w:t>
            </w:r>
            <w:r w:rsidR="00D57047" w:rsidRPr="00F4261C">
              <w:rPr>
                <w:szCs w:val="20"/>
                <w:rtl/>
              </w:rPr>
              <w:t>מגורים.</w:t>
            </w:r>
            <w:r w:rsidR="00D57047" w:rsidRPr="00F4261C">
              <w:rPr>
                <w:szCs w:val="20"/>
                <w:rtl/>
              </w:rPr>
              <w:t xml:space="preserve"> </w:t>
            </w:r>
          </w:p>
          <w:p w14:paraId="21AE1B75" w14:textId="3095F253" w:rsidR="00F4261C" w:rsidRPr="00B05D5A" w:rsidRDefault="00F4261C" w:rsidP="00F4261C">
            <w:pPr>
              <w:ind w:right="164"/>
              <w:rPr>
                <w:szCs w:val="20"/>
                <w:rtl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1498CDD4" w:rsidR="00F4261C" w:rsidRPr="00F4261C" w:rsidRDefault="00F4261C" w:rsidP="003D75FA">
            <w:pPr>
              <w:ind w:left="0"/>
              <w:jc w:val="center"/>
              <w:rPr>
                <w:szCs w:val="20"/>
                <w:rtl/>
              </w:rPr>
            </w:pPr>
            <w:r w:rsidRPr="00F4261C">
              <w:rPr>
                <w:rFonts w:hint="cs"/>
                <w:szCs w:val="20"/>
                <w:rtl/>
              </w:rPr>
              <w:t>4,000 לכל חודש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23917758" w:rsidR="00F4261C" w:rsidRPr="00F4261C" w:rsidRDefault="00F4261C" w:rsidP="0006463E">
            <w:pPr>
              <w:jc w:val="center"/>
              <w:rPr>
                <w:szCs w:val="20"/>
                <w:rtl/>
              </w:rPr>
            </w:pPr>
            <w:r w:rsidRPr="00F4261C">
              <w:rPr>
                <w:rFonts w:hint="cs"/>
                <w:szCs w:val="20"/>
                <w:rtl/>
              </w:rPr>
              <w:t>ללא ערבות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893A" w14:textId="0DB4E3E0" w:rsidR="00F4261C" w:rsidRPr="00F4261C" w:rsidRDefault="00F4261C" w:rsidP="00F4261C">
            <w:pPr>
              <w:tabs>
                <w:tab w:val="clear" w:pos="567"/>
                <w:tab w:val="clear" w:pos="1134"/>
                <w:tab w:val="left" w:pos="1035"/>
              </w:tabs>
              <w:ind w:left="-60" w:firstLine="60"/>
              <w:jc w:val="center"/>
              <w:rPr>
                <w:szCs w:val="20"/>
              </w:rPr>
            </w:pPr>
            <w:r w:rsidRPr="00F4261C">
              <w:rPr>
                <w:szCs w:val="20"/>
                <w:rtl/>
              </w:rPr>
              <w:t>27.8.25</w:t>
            </w:r>
            <w:r w:rsidRPr="00F4261C">
              <w:rPr>
                <w:szCs w:val="20"/>
              </w:rPr>
              <w:t xml:space="preserve"> </w:t>
            </w:r>
            <w:r>
              <w:rPr>
                <w:rFonts w:hint="cs"/>
                <w:szCs w:val="20"/>
                <w:rtl/>
              </w:rPr>
              <w:t xml:space="preserve">      </w:t>
            </w:r>
            <w:r w:rsidRPr="00F4261C">
              <w:rPr>
                <w:szCs w:val="20"/>
                <w:rtl/>
              </w:rPr>
              <w:t xml:space="preserve">בשעה 10:00 </w:t>
            </w:r>
            <w:r>
              <w:rPr>
                <w:rFonts w:hint="cs"/>
                <w:szCs w:val="20"/>
                <w:rtl/>
              </w:rPr>
              <w:t xml:space="preserve">  </w:t>
            </w:r>
            <w:r w:rsidRPr="00F4261C">
              <w:rPr>
                <w:szCs w:val="20"/>
                <w:rtl/>
              </w:rPr>
              <w:t xml:space="preserve">7.9.25 </w:t>
            </w:r>
            <w:r>
              <w:rPr>
                <w:rFonts w:hint="cs"/>
                <w:szCs w:val="20"/>
                <w:rtl/>
              </w:rPr>
              <w:t xml:space="preserve">           </w:t>
            </w:r>
            <w:r w:rsidRPr="00F4261C">
              <w:rPr>
                <w:szCs w:val="20"/>
                <w:rtl/>
              </w:rPr>
              <w:t>בשעה 10:00</w:t>
            </w:r>
          </w:p>
          <w:p w14:paraId="09F4C9D5" w14:textId="21482852" w:rsidR="00F4261C" w:rsidRDefault="00F4261C" w:rsidP="00F4261C">
            <w:pPr>
              <w:tabs>
                <w:tab w:val="clear" w:pos="567"/>
                <w:tab w:val="left" w:pos="-1457"/>
                <w:tab w:val="left" w:pos="-890"/>
                <w:tab w:val="center" w:pos="2513"/>
              </w:tabs>
              <w:ind w:left="0"/>
              <w:jc w:val="center"/>
              <w:rPr>
                <w:szCs w:val="20"/>
                <w:rtl/>
              </w:rPr>
            </w:pPr>
          </w:p>
        </w:tc>
      </w:tr>
    </w:tbl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rFonts w:hint="cs"/>
          <w:b/>
          <w:bCs/>
          <w:szCs w:val="20"/>
          <w:u w:val="single"/>
          <w:rtl/>
        </w:rPr>
      </w:pPr>
    </w:p>
    <w:p w14:paraId="468FAA1F" w14:textId="026DEAB9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21AAA8D8" w14:textId="2D1B7E0D" w:rsidR="000C2BF3" w:rsidRPr="00565D84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szCs w:val="20"/>
        </w:rPr>
      </w:pPr>
      <w:r w:rsidRPr="00756CD3">
        <w:rPr>
          <w:rFonts w:hint="cs"/>
          <w:szCs w:val="20"/>
          <w:u w:val="single"/>
          <w:rtl/>
        </w:rPr>
        <w:t>תנאי סף מנהלי</w:t>
      </w:r>
      <w:r>
        <w:rPr>
          <w:rFonts w:hint="cs"/>
          <w:szCs w:val="20"/>
          <w:rtl/>
        </w:rPr>
        <w:t xml:space="preserve"> </w:t>
      </w:r>
      <w:r>
        <w:rPr>
          <w:szCs w:val="20"/>
          <w:rtl/>
        </w:rPr>
        <w:t>–</w:t>
      </w:r>
      <w:r>
        <w:rPr>
          <w:rFonts w:hint="cs"/>
          <w:szCs w:val="20"/>
          <w:rtl/>
        </w:rPr>
        <w:t xml:space="preserve"> </w:t>
      </w:r>
      <w:r w:rsidR="009930AB" w:rsidRPr="00565D84">
        <w:rPr>
          <w:rFonts w:hint="cs"/>
          <w:szCs w:val="20"/>
          <w:rtl/>
        </w:rPr>
        <w:t xml:space="preserve">במכרזים בהם נדרשת הגשת ערבות </w:t>
      </w:r>
      <w:r w:rsidR="002B3158">
        <w:rPr>
          <w:rFonts w:hint="cs"/>
          <w:szCs w:val="20"/>
          <w:rtl/>
        </w:rPr>
        <w:t>מכרז</w:t>
      </w:r>
      <w:r w:rsidR="009930AB" w:rsidRPr="00565D84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59BB530C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4322E44B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0C2BF3" w:rsidRPr="00FF2797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Pr="00A356E8">
        <w:rPr>
          <w:rFonts w:ascii="David" w:hAnsi="David"/>
          <w:kern w:val="28"/>
          <w:szCs w:val="20"/>
          <w:rtl/>
        </w:rPr>
        <w:t>(להלן</w:t>
      </w:r>
      <w:r w:rsidRPr="002300D8">
        <w:rPr>
          <w:rFonts w:ascii="David" w:hAnsi="David" w:hint="cs"/>
          <w:kern w:val="28"/>
          <w:szCs w:val="20"/>
          <w:rtl/>
        </w:rPr>
        <w:t>: "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28EA3017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2300D8">
        <w:rPr>
          <w:rFonts w:hint="eastAsia"/>
          <w:szCs w:val="20"/>
          <w:rtl/>
        </w:rPr>
        <w:t>במעטפה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סגורה</w:t>
      </w:r>
      <w:r w:rsidRPr="002300D8">
        <w:rPr>
          <w:szCs w:val="20"/>
          <w:rtl/>
        </w:rPr>
        <w:t xml:space="preserve">, </w:t>
      </w:r>
      <w:r w:rsidR="00551F8E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2300D8">
        <w:rPr>
          <w:rFonts w:hint="eastAsia"/>
          <w:szCs w:val="20"/>
          <w:rtl/>
        </w:rPr>
        <w:t>ל</w:t>
      </w:r>
      <w:r w:rsidRPr="002300D8">
        <w:rPr>
          <w:szCs w:val="20"/>
          <w:rtl/>
        </w:rPr>
        <w:t>תיבת המכרזים המצויה במשרד האוצר, רח' קפלן 1 ירושלים, קומה 3 - ארכיב החשב הכ</w:t>
      </w:r>
      <w:r w:rsidR="00551F8E">
        <w:rPr>
          <w:rFonts w:hint="cs"/>
          <w:szCs w:val="20"/>
          <w:rtl/>
        </w:rPr>
        <w:t xml:space="preserve">לי, </w:t>
      </w:r>
      <w:r w:rsidRPr="002300D8">
        <w:rPr>
          <w:szCs w:val="20"/>
          <w:rtl/>
        </w:rPr>
        <w:t>בימי עבודה</w:t>
      </w:r>
      <w:r w:rsidR="00A46B1F">
        <w:rPr>
          <w:rFonts w:hint="cs"/>
          <w:szCs w:val="20"/>
          <w:rtl/>
        </w:rPr>
        <w:t xml:space="preserve"> ובשעות הפעילות</w:t>
      </w:r>
      <w:r>
        <w:rPr>
          <w:rFonts w:hint="cs"/>
          <w:szCs w:val="20"/>
          <w:rtl/>
        </w:rPr>
        <w:t>,</w:t>
      </w:r>
      <w:r w:rsidRPr="002300D8">
        <w:rPr>
          <w:szCs w:val="20"/>
          <w:rtl/>
        </w:rPr>
        <w:t xml:space="preserve"> וזאת עד ל</w:t>
      </w:r>
      <w:r w:rsidRPr="002300D8">
        <w:rPr>
          <w:rFonts w:hint="eastAsia"/>
          <w:szCs w:val="20"/>
          <w:rtl/>
        </w:rPr>
        <w:t>א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יאוחר</w:t>
      </w:r>
      <w:r w:rsidRPr="002300D8">
        <w:rPr>
          <w:szCs w:val="20"/>
          <w:rtl/>
        </w:rPr>
        <w:t xml:space="preserve"> </w:t>
      </w:r>
      <w:r w:rsidR="004C28A6" w:rsidRPr="004C28A6">
        <w:rPr>
          <w:rFonts w:ascii="David" w:hAnsi="David"/>
          <w:b/>
          <w:bCs/>
          <w:kern w:val="28"/>
          <w:szCs w:val="20"/>
          <w:rtl/>
        </w:rPr>
        <w:t>מ‏יום שלישי, 30 בספטמבר, 2025, ח׳ בְּתִשְׁרֵי תשפ״ו</w:t>
      </w:r>
      <w:r w:rsidR="004C28A6">
        <w:rPr>
          <w:rFonts w:ascii="David" w:hAnsi="David" w:hint="cs"/>
          <w:b/>
          <w:bCs/>
          <w:kern w:val="28"/>
          <w:szCs w:val="20"/>
          <w:rtl/>
        </w:rPr>
        <w:t xml:space="preserve">, </w:t>
      </w:r>
      <w:r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24D695FC" w:rsidR="00C405F4" w:rsidRPr="00551F8E" w:rsidRDefault="00684886" w:rsidP="004C28A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</w:t>
      </w:r>
      <w:r w:rsidRPr="004C28A6">
        <w:rPr>
          <w:szCs w:val="20"/>
          <w:rtl/>
        </w:rPr>
        <w:t xml:space="preserve">החל </w:t>
      </w:r>
      <w:bookmarkEnd w:id="0"/>
      <w:r w:rsidR="004C28A6" w:rsidRPr="004C28A6">
        <w:rPr>
          <w:rFonts w:ascii="David" w:hAnsi="David"/>
          <w:kern w:val="28"/>
          <w:szCs w:val="20"/>
          <w:rtl/>
        </w:rPr>
        <w:t>מ</w:t>
      </w:r>
      <w:r w:rsidR="004C28A6" w:rsidRPr="004C28A6">
        <w:rPr>
          <w:rFonts w:ascii="David" w:hAnsi="David"/>
          <w:noProof/>
          <w:szCs w:val="20"/>
          <w:rtl/>
        </w:rPr>
        <w:t>‏יום חמישי, 18 בספטמבר, 2025</w:t>
      </w:r>
      <w:r w:rsidR="004C28A6" w:rsidRPr="004C28A6">
        <w:rPr>
          <w:rFonts w:ascii="David" w:hAnsi="David"/>
          <w:kern w:val="28"/>
          <w:szCs w:val="20"/>
          <w:rtl/>
        </w:rPr>
        <w:t>,</w:t>
      </w:r>
      <w:r w:rsidR="004C28A6" w:rsidRPr="004C28A6">
        <w:rPr>
          <w:rFonts w:ascii="David" w:hAnsi="David"/>
          <w:szCs w:val="20"/>
          <w:rtl/>
        </w:rPr>
        <w:t xml:space="preserve"> </w:t>
      </w:r>
      <w:r w:rsidR="004C28A6" w:rsidRPr="004C28A6">
        <w:rPr>
          <w:rFonts w:ascii="David" w:hAnsi="David" w:hint="eastAsia"/>
          <w:noProof/>
          <w:szCs w:val="20"/>
          <w:rtl/>
        </w:rPr>
        <w:t>כ״ה</w:t>
      </w:r>
      <w:r w:rsidR="004C28A6" w:rsidRPr="004C28A6">
        <w:rPr>
          <w:rFonts w:ascii="David" w:hAnsi="David"/>
          <w:noProof/>
          <w:szCs w:val="20"/>
          <w:rtl/>
        </w:rPr>
        <w:t xml:space="preserve"> </w:t>
      </w:r>
      <w:r w:rsidR="004C28A6" w:rsidRPr="004C28A6">
        <w:rPr>
          <w:rFonts w:ascii="David" w:hAnsi="David" w:hint="eastAsia"/>
          <w:noProof/>
          <w:szCs w:val="20"/>
          <w:rtl/>
        </w:rPr>
        <w:t>בֶּאֱלוּל</w:t>
      </w:r>
      <w:r w:rsidR="004C28A6" w:rsidRPr="004C28A6">
        <w:rPr>
          <w:rFonts w:ascii="David" w:hAnsi="David"/>
          <w:noProof/>
          <w:szCs w:val="20"/>
          <w:rtl/>
        </w:rPr>
        <w:t xml:space="preserve"> </w:t>
      </w:r>
      <w:r w:rsidR="004C28A6" w:rsidRPr="004C28A6">
        <w:rPr>
          <w:rFonts w:ascii="David" w:hAnsi="David" w:hint="eastAsia"/>
          <w:noProof/>
          <w:szCs w:val="20"/>
          <w:rtl/>
        </w:rPr>
        <w:t>תשפ״ה</w:t>
      </w:r>
      <w:r w:rsidR="004C28A6" w:rsidRPr="004C28A6">
        <w:rPr>
          <w:rFonts w:ascii="David" w:hAnsi="David" w:hint="cs"/>
          <w:szCs w:val="20"/>
          <w:rtl/>
        </w:rPr>
        <w:t>, בשעה 8:30.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המינהלת</w:t>
      </w:r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3E9487E6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r w:rsidR="004C28A6">
        <w:rPr>
          <w:rFonts w:ascii="David" w:hAnsi="David" w:hint="cs"/>
          <w:kern w:val="28"/>
          <w:szCs w:val="20"/>
          <w:rtl/>
        </w:rPr>
        <w:t>11.9.2025.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AF02" w14:textId="77777777" w:rsidR="00280744" w:rsidRDefault="00280744">
      <w:r>
        <w:separator/>
      </w:r>
    </w:p>
  </w:endnote>
  <w:endnote w:type="continuationSeparator" w:id="0">
    <w:p w14:paraId="1BAE0AFA" w14:textId="77777777" w:rsidR="00280744" w:rsidRDefault="00280744">
      <w:r>
        <w:continuationSeparator/>
      </w:r>
    </w:p>
  </w:endnote>
  <w:endnote w:type="continuationNotice" w:id="1">
    <w:p w14:paraId="1FE85683" w14:textId="77777777" w:rsidR="00280744" w:rsidRDefault="002807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7AB67" w14:textId="77777777" w:rsidR="00280744" w:rsidRDefault="00280744">
      <w:r>
        <w:separator/>
      </w:r>
    </w:p>
  </w:footnote>
  <w:footnote w:type="continuationSeparator" w:id="0">
    <w:p w14:paraId="0333FA38" w14:textId="77777777" w:rsidR="00280744" w:rsidRDefault="00280744">
      <w:r>
        <w:continuationSeparator/>
      </w:r>
    </w:p>
  </w:footnote>
  <w:footnote w:type="continuationNotice" w:id="1">
    <w:p w14:paraId="7D2DC89F" w14:textId="77777777" w:rsidR="00280744" w:rsidRDefault="002807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2A3A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744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28A6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883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5777A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047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1362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61C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7</TotalTime>
  <Pages>1</Pages>
  <Words>444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5</cp:revision>
  <cp:lastPrinted>2019-02-07T12:39:00Z</cp:lastPrinted>
  <dcterms:created xsi:type="dcterms:W3CDTF">2025-08-17T07:35:00Z</dcterms:created>
  <dcterms:modified xsi:type="dcterms:W3CDTF">2025-08-17T07:43:00Z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237379</vt:lpwstr>
  </property>
</Properties>
</file>